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32038" w:rsidRDefault="00E32038">
      <w:pPr>
        <w:spacing w:line="360" w:lineRule="auto"/>
        <w:jc w:val="center"/>
        <w:rPr>
          <w:rFonts w:ascii="Times New Roman" w:hAnsi="Times New Roman" w:cs="Times New Roman"/>
          <w:i/>
          <w:iCs/>
          <w:color w:val="990099"/>
        </w:rPr>
      </w:pPr>
      <w:r>
        <w:rPr>
          <w:rFonts w:ascii="Times New Roman" w:hAnsi="Times New Roman" w:cs="Times New Roman"/>
          <w:b/>
          <w:bCs/>
        </w:rPr>
        <w:t xml:space="preserve">TÍTULO: subtítulo </w:t>
      </w:r>
    </w:p>
    <w:p w:rsidR="00D737E7" w:rsidRDefault="00D737E7" w:rsidP="0097222B">
      <w:pPr>
        <w:pStyle w:val="western"/>
        <w:spacing w:before="0" w:beforeAutospacing="0" w:after="0" w:line="240" w:lineRule="auto"/>
        <w:jc w:val="center"/>
      </w:pPr>
      <w:r>
        <w:rPr>
          <w:rFonts w:ascii="Times New Roman" w:hAnsi="Times New Roman" w:cs="Times New Roman"/>
          <w:i/>
          <w:iCs/>
          <w:color w:val="000000"/>
        </w:rPr>
        <w:t>&lt;Título – fonte Times New Roman, tamanho 12, negrito, centralizado, formatado em caixa alta e com espaçamento de 1,5 cm entrelinhas. Caso haja subtítulo, utilize dois pontos após o título e redija-o em caixa baixa, utilizando maiúsculas quando as regras de ortografia exigirem. Máximo de 15 palavras&gt;</w:t>
      </w:r>
    </w:p>
    <w:p w:rsidR="00E32038" w:rsidRDefault="00E32038">
      <w:pPr>
        <w:rPr>
          <w:rFonts w:ascii="Times New Roman" w:hAnsi="Times New Roman" w:cs="Times New Roman"/>
        </w:rPr>
      </w:pPr>
    </w:p>
    <w:p w:rsidR="00E32038" w:rsidRPr="00963293" w:rsidRDefault="00E32038">
      <w:pPr>
        <w:spacing w:line="360" w:lineRule="auto"/>
        <w:jc w:val="center"/>
        <w:rPr>
          <w:rFonts w:ascii="Times New Roman" w:hAnsi="Times New Roman" w:cs="Times New Roman"/>
          <w:i/>
          <w:iCs/>
          <w:color w:val="990099"/>
          <w:sz w:val="22"/>
          <w:szCs w:val="22"/>
        </w:rPr>
      </w:pPr>
      <w:r w:rsidRPr="00963293">
        <w:rPr>
          <w:rFonts w:ascii="Times New Roman" w:hAnsi="Times New Roman" w:cs="Times New Roman"/>
          <w:b/>
          <w:bCs/>
          <w:sz w:val="22"/>
          <w:szCs w:val="22"/>
          <w:u w:val="single"/>
        </w:rPr>
        <w:t>Fernando PESSOA</w:t>
      </w:r>
      <w:r w:rsidRPr="00811FB9">
        <w:rPr>
          <w:rStyle w:val="Refdenotaderodap"/>
          <w:rFonts w:ascii="Times New Roman" w:hAnsi="Times New Roman" w:cs="Times New Roman"/>
          <w:b/>
          <w:bCs/>
          <w:sz w:val="22"/>
          <w:szCs w:val="22"/>
        </w:rPr>
        <w:footnoteReference w:id="1"/>
      </w:r>
      <w:r w:rsidRPr="00963293">
        <w:rPr>
          <w:rFonts w:ascii="Times New Roman" w:hAnsi="Times New Roman" w:cs="Times New Roman"/>
          <w:b/>
          <w:bCs/>
          <w:sz w:val="22"/>
          <w:szCs w:val="22"/>
        </w:rPr>
        <w:t xml:space="preserve">; </w:t>
      </w:r>
      <w:proofErr w:type="spellStart"/>
      <w:r w:rsidRPr="00963293">
        <w:rPr>
          <w:rFonts w:ascii="Times New Roman" w:hAnsi="Times New Roman" w:cs="Times New Roman"/>
          <w:b/>
          <w:bCs/>
          <w:sz w:val="22"/>
          <w:szCs w:val="22"/>
        </w:rPr>
        <w:t>Luis</w:t>
      </w:r>
      <w:proofErr w:type="spellEnd"/>
      <w:r w:rsidRPr="00963293">
        <w:rPr>
          <w:rFonts w:ascii="Times New Roman" w:hAnsi="Times New Roman" w:cs="Times New Roman"/>
          <w:b/>
          <w:bCs/>
          <w:sz w:val="22"/>
          <w:szCs w:val="22"/>
        </w:rPr>
        <w:t xml:space="preserve"> V. </w:t>
      </w:r>
      <w:r w:rsidR="00D737E7" w:rsidRPr="00963293">
        <w:rPr>
          <w:rFonts w:ascii="Times New Roman" w:hAnsi="Times New Roman" w:cs="Times New Roman"/>
          <w:b/>
          <w:bCs/>
          <w:sz w:val="22"/>
          <w:szCs w:val="22"/>
        </w:rPr>
        <w:t xml:space="preserve">A. </w:t>
      </w:r>
      <w:r w:rsidRPr="00963293">
        <w:rPr>
          <w:rFonts w:ascii="Times New Roman" w:hAnsi="Times New Roman" w:cs="Times New Roman"/>
          <w:b/>
          <w:bCs/>
          <w:sz w:val="22"/>
          <w:szCs w:val="22"/>
        </w:rPr>
        <w:t>de CAMÕES</w:t>
      </w:r>
      <w:r w:rsidRPr="00963293">
        <w:rPr>
          <w:rStyle w:val="Refdenotaderodap"/>
          <w:rFonts w:ascii="Times New Roman" w:hAnsi="Times New Roman" w:cs="Times New Roman"/>
          <w:b/>
          <w:bCs/>
          <w:sz w:val="22"/>
          <w:szCs w:val="22"/>
        </w:rPr>
        <w:footnoteReference w:id="2"/>
      </w:r>
      <w:r w:rsidRPr="0096329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bookmarkStart w:id="0" w:name="_GoBack"/>
      <w:bookmarkEnd w:id="0"/>
    </w:p>
    <w:p w:rsidR="00D737E7" w:rsidRDefault="00D737E7" w:rsidP="0097222B">
      <w:pPr>
        <w:pStyle w:val="western"/>
        <w:spacing w:before="0" w:beforeAutospacing="0" w:after="0" w:line="240" w:lineRule="auto"/>
        <w:jc w:val="center"/>
      </w:pPr>
      <w:r>
        <w:rPr>
          <w:rFonts w:ascii="Times New Roman" w:hAnsi="Times New Roman" w:cs="Times New Roman"/>
          <w:i/>
          <w:iCs/>
          <w:color w:val="000000"/>
        </w:rPr>
        <w:t>&lt;Nomes dos autores – fonte Times New Roman, tamanho 11, negrito, centralizado, separados por ponto e vírgula, espaçamento de 1,5 cm entrelinhas. Nomes escritos por extenso em caixa baixa (exceto inicial), com nomes do meio abreviados pela letra inicial maiúscula e separados por ponto e vírgula e sobrenomes em caixa alta.</w:t>
      </w:r>
    </w:p>
    <w:p w:rsidR="00D737E7" w:rsidRDefault="00D737E7" w:rsidP="0097222B">
      <w:pPr>
        <w:pStyle w:val="western"/>
        <w:spacing w:before="0" w:beforeAutospacing="0" w:after="0" w:line="240" w:lineRule="auto"/>
        <w:jc w:val="center"/>
      </w:pPr>
      <w:r>
        <w:rPr>
          <w:rFonts w:ascii="Times New Roman" w:hAnsi="Times New Roman" w:cs="Times New Roman"/>
          <w:i/>
          <w:iCs/>
          <w:color w:val="000000"/>
        </w:rPr>
        <w:t>O nome do apresentador deve ser sublinhado. Colocar os dados de Função, Filiação/Instituição e E-mail dos autores no rodapé.&gt;</w:t>
      </w:r>
    </w:p>
    <w:p w:rsidR="00D737E7" w:rsidRDefault="00D737E7" w:rsidP="0097222B">
      <w:pPr>
        <w:pStyle w:val="western"/>
        <w:spacing w:before="0" w:beforeAutospacing="0" w:after="0" w:line="240" w:lineRule="auto"/>
        <w:jc w:val="center"/>
      </w:pPr>
      <w:r>
        <w:rPr>
          <w:rFonts w:ascii="Times New Roman" w:hAnsi="Times New Roman" w:cs="Times New Roman"/>
          <w:b/>
          <w:bCs/>
          <w:color w:val="000000"/>
          <w:u w:val="single"/>
        </w:rPr>
        <w:t>IMPORTANTE</w:t>
      </w:r>
      <w:r>
        <w:rPr>
          <w:rFonts w:ascii="Times New Roman" w:hAnsi="Times New Roman" w:cs="Times New Roman"/>
          <w:b/>
          <w:bCs/>
          <w:color w:val="000000"/>
        </w:rPr>
        <w:t xml:space="preserve">: a primeira versão do manuscrito </w:t>
      </w:r>
      <w:r w:rsidR="0097222B" w:rsidRPr="0097222B">
        <w:rPr>
          <w:rFonts w:ascii="Times New Roman" w:hAnsi="Times New Roman" w:cs="Times New Roman"/>
          <w:b/>
          <w:bCs/>
          <w:color w:val="000000"/>
        </w:rPr>
        <w:t>(que será avaliada pela Comissão Científica)</w:t>
      </w:r>
      <w:r w:rsidR="0097222B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 xml:space="preserve">deve ser enviada </w:t>
      </w:r>
      <w:r>
        <w:rPr>
          <w:rFonts w:ascii="Times New Roman" w:hAnsi="Times New Roman" w:cs="Times New Roman"/>
          <w:b/>
          <w:bCs/>
          <w:color w:val="000000"/>
          <w:u w:val="single"/>
        </w:rPr>
        <w:t>sem os dados de autoria</w:t>
      </w:r>
      <w:r>
        <w:rPr>
          <w:rFonts w:ascii="Times New Roman" w:hAnsi="Times New Roman" w:cs="Times New Roman"/>
          <w:b/>
          <w:bCs/>
          <w:color w:val="000000"/>
        </w:rPr>
        <w:t xml:space="preserve"> e em formato .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pdf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>. Entretanto, deve ser considerado o espaço necessário para inserir esses dados após a avaliação e aceite do trabalho.</w:t>
      </w:r>
    </w:p>
    <w:p w:rsidR="00E32038" w:rsidRPr="00D737E7" w:rsidRDefault="00E32038" w:rsidP="00D737E7">
      <w:pPr>
        <w:rPr>
          <w:rFonts w:ascii="Times New Roman" w:hAnsi="Times New Roman" w:cs="Times New Roman"/>
          <w:iCs/>
        </w:rPr>
      </w:pPr>
    </w:p>
    <w:p w:rsidR="00E32038" w:rsidRDefault="00E32038" w:rsidP="00963293">
      <w:pPr>
        <w:spacing w:line="360" w:lineRule="auto"/>
        <w:jc w:val="both"/>
        <w:rPr>
          <w:rFonts w:ascii="Times New Roman" w:hAnsi="Times New Roman" w:cs="Times New Roman"/>
          <w:i/>
          <w:iCs/>
          <w:color w:val="990099"/>
        </w:rPr>
      </w:pPr>
      <w:r>
        <w:rPr>
          <w:rFonts w:ascii="Times New Roman" w:hAnsi="Times New Roman" w:cs="Times New Roman"/>
          <w:b/>
          <w:bCs/>
        </w:rPr>
        <w:t>RESUMO</w:t>
      </w:r>
    </w:p>
    <w:p w:rsidR="00D737E7" w:rsidRPr="00963293" w:rsidRDefault="00D737E7" w:rsidP="00963293">
      <w:pPr>
        <w:pStyle w:val="western"/>
        <w:spacing w:before="0" w:beforeAutospacing="0" w:after="0" w:line="240" w:lineRule="auto"/>
        <w:jc w:val="both"/>
        <w:rPr>
          <w:sz w:val="20"/>
          <w:szCs w:val="20"/>
        </w:rPr>
      </w:pPr>
      <w:r w:rsidRPr="00963293">
        <w:rPr>
          <w:rFonts w:ascii="Times New Roman" w:hAnsi="Times New Roman" w:cs="Times New Roman"/>
          <w:i/>
          <w:iCs/>
          <w:color w:val="000000"/>
          <w:sz w:val="20"/>
          <w:szCs w:val="20"/>
        </w:rPr>
        <w:t>&lt;Resumo – fonte Times New Roman, tamanho 10, texto justificado e espaçamento simples. Máximo de 10 linhas.&gt;</w:t>
      </w:r>
    </w:p>
    <w:p w:rsidR="00E32038" w:rsidRDefault="00E32038" w:rsidP="00963293">
      <w:pPr>
        <w:jc w:val="both"/>
        <w:rPr>
          <w:rFonts w:ascii="Times New Roman" w:hAnsi="Times New Roman" w:cs="Times New Roman"/>
        </w:rPr>
      </w:pPr>
    </w:p>
    <w:p w:rsidR="00E32038" w:rsidRPr="00963293" w:rsidRDefault="00E32038" w:rsidP="00963293">
      <w:pPr>
        <w:jc w:val="both"/>
        <w:rPr>
          <w:rFonts w:ascii="Times New Roman" w:hAnsi="Times New Roman" w:cs="Times New Roman"/>
          <w:i/>
          <w:iCs/>
          <w:color w:val="990099"/>
          <w:sz w:val="20"/>
          <w:szCs w:val="20"/>
        </w:rPr>
      </w:pPr>
      <w:r w:rsidRPr="00963293">
        <w:rPr>
          <w:rFonts w:ascii="Times New Roman" w:hAnsi="Times New Roman" w:cs="Times New Roman"/>
          <w:b/>
          <w:bCs/>
          <w:sz w:val="20"/>
          <w:szCs w:val="20"/>
        </w:rPr>
        <w:t>Palavras-chave:</w:t>
      </w:r>
    </w:p>
    <w:p w:rsidR="00D737E7" w:rsidRPr="00963293" w:rsidRDefault="00D737E7" w:rsidP="00963293">
      <w:pPr>
        <w:pStyle w:val="western"/>
        <w:spacing w:before="0" w:beforeAutospacing="0" w:after="0" w:line="240" w:lineRule="auto"/>
        <w:jc w:val="both"/>
        <w:rPr>
          <w:sz w:val="20"/>
          <w:szCs w:val="20"/>
        </w:rPr>
      </w:pPr>
      <w:r w:rsidRPr="00963293">
        <w:rPr>
          <w:rFonts w:ascii="Times New Roman" w:hAnsi="Times New Roman" w:cs="Times New Roman"/>
          <w:i/>
          <w:iCs/>
          <w:color w:val="000000"/>
          <w:sz w:val="20"/>
          <w:szCs w:val="20"/>
        </w:rPr>
        <w:t>&lt;Utilize de três a cinco palavras-chave, separadas por ponto e vírgula e após a última, ponto final, iniciadas por letra maiúscula e redigidas em fonte Times New Roman e tamanho 10. Não repetir palavras já utilizadas no título.&gt;</w:t>
      </w:r>
    </w:p>
    <w:p w:rsidR="00E32038" w:rsidRDefault="00E32038" w:rsidP="00963293">
      <w:pPr>
        <w:jc w:val="both"/>
        <w:rPr>
          <w:rFonts w:ascii="Times New Roman" w:hAnsi="Times New Roman" w:cs="Times New Roman"/>
        </w:rPr>
      </w:pPr>
    </w:p>
    <w:p w:rsidR="00E32038" w:rsidRDefault="00E32038" w:rsidP="00963293">
      <w:pPr>
        <w:spacing w:line="360" w:lineRule="auto"/>
        <w:jc w:val="both"/>
        <w:rPr>
          <w:rFonts w:ascii="Times New Roman" w:hAnsi="Times New Roman" w:cs="Times New Roman"/>
          <w:i/>
          <w:iCs/>
          <w:color w:val="990099"/>
        </w:rPr>
      </w:pPr>
      <w:r>
        <w:rPr>
          <w:rFonts w:ascii="Times New Roman" w:hAnsi="Times New Roman" w:cs="Times New Roman"/>
          <w:b/>
          <w:bCs/>
        </w:rPr>
        <w:t>1. INTRODUÇÃO</w:t>
      </w:r>
    </w:p>
    <w:p w:rsidR="0097222B" w:rsidRDefault="00D737E7" w:rsidP="00963293">
      <w:pPr>
        <w:pStyle w:val="western"/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</w:rPr>
        <w:t>&lt;Introdução – fonte Times New Roman, tamanho 12, texto justificado, parágrafo de 1,25 cm e espaçamento de 1,5 cm entrelinhas.</w:t>
      </w:r>
    </w:p>
    <w:p w:rsidR="00D737E7" w:rsidRDefault="00D737E7" w:rsidP="00963293">
      <w:pPr>
        <w:pStyle w:val="western"/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</w:rPr>
        <w:t>As citações deverão seguir as normas específicas da ABNT (NBR 10520:2002), obedecendo as formatações exigidas conforme o número de autores e o tipo de citação (direta, indireta ou citação de citação).&gt;</w:t>
      </w:r>
    </w:p>
    <w:p w:rsidR="00E32038" w:rsidRDefault="00E32038" w:rsidP="00963293">
      <w:pPr>
        <w:jc w:val="both"/>
        <w:rPr>
          <w:rFonts w:ascii="Times New Roman" w:hAnsi="Times New Roman" w:cs="Times New Roman"/>
        </w:rPr>
      </w:pPr>
    </w:p>
    <w:p w:rsidR="00E32038" w:rsidRDefault="00E32038" w:rsidP="00963293">
      <w:pPr>
        <w:spacing w:line="360" w:lineRule="auto"/>
        <w:jc w:val="both"/>
        <w:rPr>
          <w:rFonts w:ascii="Times New Roman" w:hAnsi="Times New Roman" w:cs="Times New Roman"/>
          <w:i/>
          <w:iCs/>
          <w:color w:val="990099"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2. FUNDAMENTAÇÃO TEÓRICA</w:t>
      </w:r>
    </w:p>
    <w:p w:rsidR="00D737E7" w:rsidRDefault="00D737E7" w:rsidP="00963293">
      <w:pPr>
        <w:pStyle w:val="western"/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</w:rPr>
        <w:t>&lt;Seção opcional. Caso aplicável, o embasamento teórico do trabalho pode ser apresentado na Introdução do manuscrito. Use fonte Times New Roman, tamanho 12, texto justificado, parágrafo de 1,25 cm e com espaçamento de 1,5 cm entrelinhas. As citações deverão seguir a normatização supracitada (NBR 10520:2002, da ABNT).&gt;</w:t>
      </w:r>
    </w:p>
    <w:p w:rsidR="00E32038" w:rsidRDefault="00E32038" w:rsidP="00963293">
      <w:pPr>
        <w:jc w:val="both"/>
        <w:rPr>
          <w:rFonts w:ascii="Times New Roman" w:hAnsi="Times New Roman" w:cs="Times New Roman"/>
        </w:rPr>
      </w:pPr>
    </w:p>
    <w:p w:rsidR="00E32038" w:rsidRDefault="00E32038" w:rsidP="00963293">
      <w:pPr>
        <w:spacing w:line="360" w:lineRule="auto"/>
        <w:jc w:val="both"/>
        <w:rPr>
          <w:rFonts w:ascii="Times New Roman" w:hAnsi="Times New Roman" w:cs="Times New Roman"/>
          <w:i/>
          <w:iCs/>
          <w:color w:val="990099"/>
        </w:rPr>
      </w:pPr>
      <w:r>
        <w:rPr>
          <w:rFonts w:ascii="Times New Roman" w:hAnsi="Times New Roman" w:cs="Times New Roman"/>
          <w:b/>
          <w:bCs/>
        </w:rPr>
        <w:t>3. MATERIAL E MÉTODOS</w:t>
      </w:r>
    </w:p>
    <w:p w:rsidR="00644745" w:rsidRDefault="00644745" w:rsidP="00963293">
      <w:pPr>
        <w:pStyle w:val="western"/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</w:rPr>
        <w:lastRenderedPageBreak/>
        <w:t>&lt;A seção de Material e Métodos deve possuir fonte Times New Roman, tamanho 12, texto justificado, parágrafo de 1,25 cm e com espaçamento de 1,5 cm entrelinhas. As citações deverão seguir a normatização supracitada (NBR 10520:2002, da ABNT).&gt;</w:t>
      </w:r>
    </w:p>
    <w:p w:rsidR="00E32038" w:rsidRDefault="00E32038" w:rsidP="00963293">
      <w:pPr>
        <w:jc w:val="both"/>
        <w:rPr>
          <w:rFonts w:ascii="Times New Roman" w:hAnsi="Times New Roman" w:cs="Times New Roman"/>
        </w:rPr>
      </w:pPr>
    </w:p>
    <w:p w:rsidR="00E32038" w:rsidRDefault="00E32038" w:rsidP="00963293">
      <w:pPr>
        <w:spacing w:line="360" w:lineRule="auto"/>
        <w:jc w:val="both"/>
        <w:rPr>
          <w:rFonts w:ascii="Times New Roman" w:hAnsi="Times New Roman" w:cs="Times New Roman"/>
          <w:i/>
          <w:iCs/>
          <w:color w:val="990099"/>
        </w:rPr>
      </w:pPr>
      <w:r>
        <w:rPr>
          <w:rFonts w:ascii="Times New Roman" w:hAnsi="Times New Roman" w:cs="Times New Roman"/>
          <w:b/>
          <w:bCs/>
        </w:rPr>
        <w:t>4. RESULTADOS E DISCUSSÕES</w:t>
      </w:r>
    </w:p>
    <w:p w:rsidR="00644745" w:rsidRDefault="00644745" w:rsidP="00963293">
      <w:pPr>
        <w:pStyle w:val="western"/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</w:rPr>
        <w:t>&lt;Resultados e Discussões – fonte Times New Roman, tamanho 12, texto justificado, parágrafo de 1,25 cm e espaçamento de 1,5 cm entrelinhas. As citações deverão seguir a normatização supracitada (NBR 10520:2002, da ABNT).</w:t>
      </w:r>
    </w:p>
    <w:p w:rsidR="00E32038" w:rsidRDefault="00E32038" w:rsidP="00963293">
      <w:pPr>
        <w:jc w:val="both"/>
        <w:rPr>
          <w:rFonts w:ascii="Times New Roman" w:hAnsi="Times New Roman" w:cs="Times New Roman"/>
        </w:rPr>
      </w:pPr>
    </w:p>
    <w:p w:rsidR="00E32038" w:rsidRDefault="00E32038" w:rsidP="00963293">
      <w:pPr>
        <w:spacing w:line="360" w:lineRule="auto"/>
        <w:jc w:val="both"/>
        <w:rPr>
          <w:rFonts w:ascii="Times New Roman" w:hAnsi="Times New Roman" w:cs="Times New Roman"/>
          <w:i/>
          <w:iCs/>
          <w:color w:val="990099"/>
        </w:rPr>
      </w:pPr>
      <w:r>
        <w:rPr>
          <w:rFonts w:ascii="Times New Roman" w:hAnsi="Times New Roman" w:cs="Times New Roman"/>
          <w:b/>
          <w:bCs/>
        </w:rPr>
        <w:t>5. CONCLUSÕES</w:t>
      </w:r>
    </w:p>
    <w:p w:rsidR="00644745" w:rsidRDefault="00644745" w:rsidP="00963293">
      <w:pPr>
        <w:pStyle w:val="western"/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</w:rPr>
        <w:t>&lt;Conclusões – fonte Times New Roman, tamanho 12, texto justificado, parágrafo de 1,25 cm e espaçamento de 1,5 cm entrelinhas.&gt;</w:t>
      </w:r>
    </w:p>
    <w:p w:rsidR="00E32038" w:rsidRDefault="00E32038" w:rsidP="00963293">
      <w:pPr>
        <w:jc w:val="both"/>
        <w:rPr>
          <w:rFonts w:ascii="Times New Roman" w:hAnsi="Times New Roman" w:cs="Times New Roman"/>
        </w:rPr>
      </w:pPr>
    </w:p>
    <w:p w:rsidR="00E32038" w:rsidRDefault="00E32038" w:rsidP="00963293">
      <w:pPr>
        <w:spacing w:line="360" w:lineRule="auto"/>
        <w:jc w:val="both"/>
        <w:rPr>
          <w:rFonts w:ascii="Times New Roman" w:hAnsi="Times New Roman" w:cs="Times New Roman"/>
          <w:i/>
          <w:iCs/>
          <w:color w:val="990099"/>
        </w:rPr>
      </w:pPr>
      <w:r>
        <w:rPr>
          <w:rFonts w:ascii="Times New Roman" w:hAnsi="Times New Roman" w:cs="Times New Roman"/>
          <w:b/>
          <w:bCs/>
        </w:rPr>
        <w:t>AGRADECIMENTOS</w:t>
      </w:r>
    </w:p>
    <w:p w:rsidR="00644745" w:rsidRDefault="00644745" w:rsidP="00963293">
      <w:pPr>
        <w:pStyle w:val="western"/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</w:rPr>
        <w:t>&lt;Seção opcional. Caso haja, use fonte Times New Roman, tamanho 12, texto justificado, parágrafo de 1,25 cm e com espaçamento de 1,5 cm entrelinhas.&gt;</w:t>
      </w:r>
    </w:p>
    <w:p w:rsidR="00E32038" w:rsidRDefault="00E32038" w:rsidP="00963293">
      <w:pPr>
        <w:jc w:val="both"/>
        <w:rPr>
          <w:rFonts w:ascii="Times New Roman" w:hAnsi="Times New Roman" w:cs="Times New Roman"/>
        </w:rPr>
      </w:pPr>
    </w:p>
    <w:p w:rsidR="00E32038" w:rsidRDefault="00E32038" w:rsidP="00963293">
      <w:pPr>
        <w:spacing w:line="360" w:lineRule="auto"/>
        <w:jc w:val="both"/>
        <w:rPr>
          <w:rFonts w:ascii="Times New Roman" w:hAnsi="Times New Roman" w:cs="Times New Roman"/>
          <w:i/>
          <w:iCs/>
          <w:color w:val="990099"/>
        </w:rPr>
      </w:pPr>
      <w:r>
        <w:rPr>
          <w:rFonts w:ascii="Times New Roman" w:hAnsi="Times New Roman" w:cs="Times New Roman"/>
          <w:b/>
          <w:bCs/>
        </w:rPr>
        <w:t xml:space="preserve">REFERÊNCIAS </w:t>
      </w:r>
    </w:p>
    <w:p w:rsidR="00644745" w:rsidRDefault="00644745" w:rsidP="00963293">
      <w:pPr>
        <w:pStyle w:val="western"/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</w:rPr>
        <w:t xml:space="preserve">&lt;Listar todas as referências citadas no </w:t>
      </w:r>
      <w:r w:rsidR="00C14F83">
        <w:rPr>
          <w:rFonts w:ascii="Times New Roman" w:hAnsi="Times New Roman" w:cs="Times New Roman"/>
          <w:i/>
          <w:iCs/>
          <w:color w:val="000000"/>
        </w:rPr>
        <w:t xml:space="preserve">corpo do </w:t>
      </w:r>
      <w:r>
        <w:rPr>
          <w:rFonts w:ascii="Times New Roman" w:hAnsi="Times New Roman" w:cs="Times New Roman"/>
          <w:i/>
          <w:iCs/>
          <w:color w:val="000000"/>
        </w:rPr>
        <w:t xml:space="preserve">texto, em ordem alfabética e com entrada pelo último sobrenome do autor em letras </w:t>
      </w:r>
      <w:proofErr w:type="spellStart"/>
      <w:r>
        <w:rPr>
          <w:rFonts w:ascii="Times New Roman" w:hAnsi="Times New Roman" w:cs="Times New Roman"/>
          <w:i/>
          <w:iCs/>
          <w:color w:val="000000"/>
        </w:rPr>
        <w:t>maiúsculas</w:t>
      </w:r>
      <w:r w:rsidR="006719A3" w:rsidRPr="006719A3">
        <w:rPr>
          <w:rFonts w:ascii="Times New Roman" w:hAnsi="Times New Roman" w:cs="Times New Roman"/>
          <w:i/>
          <w:iCs/>
          <w:color w:val="000000"/>
        </w:rPr>
        <w:t>As</w:t>
      </w:r>
      <w:proofErr w:type="spellEnd"/>
      <w:r w:rsidR="006719A3" w:rsidRPr="006719A3">
        <w:rPr>
          <w:rFonts w:ascii="Times New Roman" w:hAnsi="Times New Roman" w:cs="Times New Roman"/>
          <w:i/>
          <w:iCs/>
          <w:color w:val="000000"/>
        </w:rPr>
        <w:t xml:space="preserve"> referências devem ser formatadas conforme a NBR 6023:2002 e 10520:2002, da ABNT.</w:t>
      </w:r>
      <w:r>
        <w:rPr>
          <w:rFonts w:ascii="Times New Roman" w:hAnsi="Times New Roman" w:cs="Times New Roman"/>
          <w:i/>
          <w:iCs/>
          <w:color w:val="000000"/>
        </w:rPr>
        <w:t>&gt;</w:t>
      </w:r>
    </w:p>
    <w:p w:rsidR="00644745" w:rsidRDefault="00644745" w:rsidP="00963293">
      <w:pPr>
        <w:pStyle w:val="western"/>
        <w:spacing w:before="0" w:beforeAutospacing="0" w:after="0" w:line="240" w:lineRule="auto"/>
        <w:jc w:val="both"/>
      </w:pPr>
    </w:p>
    <w:p w:rsidR="00644745" w:rsidRDefault="00644745" w:rsidP="00963293">
      <w:pPr>
        <w:pStyle w:val="western"/>
        <w:spacing w:before="0" w:beforeAutospacing="0" w:after="0" w:line="240" w:lineRule="auto"/>
        <w:jc w:val="both"/>
      </w:pPr>
    </w:p>
    <w:p w:rsidR="00644745" w:rsidRDefault="00644745" w:rsidP="00963293">
      <w:pPr>
        <w:pStyle w:val="western"/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</w:rPr>
        <w:t xml:space="preserve">&lt;ATENÇÃO: o manuscrito deve ser enviado sem os dados de autoria e em formato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pdf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>&gt;</w:t>
      </w:r>
    </w:p>
    <w:p w:rsidR="00644745" w:rsidRDefault="00644745" w:rsidP="00963293">
      <w:pPr>
        <w:pStyle w:val="western"/>
        <w:tabs>
          <w:tab w:val="left" w:pos="2070"/>
        </w:tabs>
        <w:spacing w:before="0" w:beforeAutospacing="0" w:after="0" w:line="240" w:lineRule="auto"/>
        <w:jc w:val="both"/>
      </w:pPr>
    </w:p>
    <w:p w:rsidR="00644745" w:rsidRDefault="00644745" w:rsidP="00963293">
      <w:pPr>
        <w:pStyle w:val="western"/>
        <w:numPr>
          <w:ilvl w:val="0"/>
          <w:numId w:val="3"/>
        </w:numPr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Após as correções dos avaliadores, o arquivo será enviado de volta ao(s) autor(es) para que sejam incluídos os dados de autoria conforme disposto neste modelo;</w:t>
      </w:r>
    </w:p>
    <w:p w:rsidR="00644745" w:rsidRDefault="00644745" w:rsidP="00963293">
      <w:pPr>
        <w:pStyle w:val="western"/>
        <w:numPr>
          <w:ilvl w:val="0"/>
          <w:numId w:val="3"/>
        </w:numPr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O manuscrito deverá ter, obrigatoriamente, de duas (2) a quatro (4) páginas;</w:t>
      </w:r>
    </w:p>
    <w:p w:rsidR="00644745" w:rsidRDefault="00644745" w:rsidP="00963293">
      <w:pPr>
        <w:pStyle w:val="western"/>
        <w:numPr>
          <w:ilvl w:val="0"/>
          <w:numId w:val="3"/>
        </w:numPr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As seções deverão possuir o espaço de um &lt;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</w:rPr>
        <w:t>enter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</w:rPr>
        <w:t>&gt; entre si;</w:t>
      </w:r>
    </w:p>
    <w:p w:rsidR="00644745" w:rsidRDefault="00644745" w:rsidP="00963293">
      <w:pPr>
        <w:pStyle w:val="western"/>
        <w:numPr>
          <w:ilvl w:val="0"/>
          <w:numId w:val="3"/>
        </w:numPr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A configuração de papel deve ser A4 (210 x 297 mm);</w:t>
      </w:r>
    </w:p>
    <w:p w:rsidR="00644745" w:rsidRDefault="00644745" w:rsidP="00963293">
      <w:pPr>
        <w:pStyle w:val="western"/>
        <w:numPr>
          <w:ilvl w:val="0"/>
          <w:numId w:val="3"/>
        </w:numPr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Margens de 2 (dois) cm em todas as dimensões;</w:t>
      </w:r>
    </w:p>
    <w:p w:rsidR="00644745" w:rsidRDefault="00644745" w:rsidP="00963293">
      <w:pPr>
        <w:pStyle w:val="western"/>
        <w:numPr>
          <w:ilvl w:val="0"/>
          <w:numId w:val="3"/>
        </w:numPr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Para o texto do manuscrito: Fonte Times New Roman, tamanho 12;</w:t>
      </w:r>
    </w:p>
    <w:p w:rsidR="00644745" w:rsidRDefault="00644745" w:rsidP="00963293">
      <w:pPr>
        <w:pStyle w:val="western"/>
        <w:numPr>
          <w:ilvl w:val="0"/>
          <w:numId w:val="3"/>
        </w:numPr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Para o texto de identificação dos autores: Fonte Times New Roman, tamanho 11;</w:t>
      </w:r>
    </w:p>
    <w:p w:rsidR="00644745" w:rsidRDefault="00644745" w:rsidP="00963293">
      <w:pPr>
        <w:pStyle w:val="western"/>
        <w:numPr>
          <w:ilvl w:val="0"/>
          <w:numId w:val="3"/>
        </w:numPr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Para o resumo e notas de rodapé: Fonte Times New Roman, tamanho 10;</w:t>
      </w:r>
    </w:p>
    <w:p w:rsidR="00644745" w:rsidRDefault="00644745" w:rsidP="00963293">
      <w:pPr>
        <w:pStyle w:val="western"/>
        <w:numPr>
          <w:ilvl w:val="0"/>
          <w:numId w:val="3"/>
        </w:numPr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Espaçamento </w:t>
      </w:r>
      <w:r w:rsidR="006651F3">
        <w:rPr>
          <w:rFonts w:ascii="Times New Roman" w:hAnsi="Times New Roman" w:cs="Times New Roman"/>
          <w:b/>
          <w:bCs/>
          <w:i/>
          <w:iCs/>
          <w:color w:val="000000"/>
        </w:rPr>
        <w:t xml:space="preserve">de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1,5 cm entre linhas;</w:t>
      </w:r>
    </w:p>
    <w:p w:rsidR="00644745" w:rsidRDefault="00644745" w:rsidP="00963293">
      <w:pPr>
        <w:pStyle w:val="western"/>
        <w:numPr>
          <w:ilvl w:val="0"/>
          <w:numId w:val="3"/>
        </w:numPr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Alinhamento justificado;</w:t>
      </w:r>
    </w:p>
    <w:p w:rsidR="00644745" w:rsidRDefault="00644745" w:rsidP="00963293">
      <w:pPr>
        <w:pStyle w:val="western"/>
        <w:numPr>
          <w:ilvl w:val="0"/>
          <w:numId w:val="3"/>
        </w:numPr>
        <w:spacing w:before="0" w:beforeAutospacing="0" w:after="0" w:line="240" w:lineRule="auto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Recuo especial na primeira linha de cada parágrafo de 1,25 cm.</w:t>
      </w:r>
    </w:p>
    <w:p w:rsidR="00644745" w:rsidRDefault="00644745" w:rsidP="00644745">
      <w:pPr>
        <w:jc w:val="both"/>
      </w:pPr>
    </w:p>
    <w:sectPr w:rsidR="00644745" w:rsidSect="00644745">
      <w:headerReference w:type="default" r:id="rId7"/>
      <w:footerReference w:type="default" r:id="rId8"/>
      <w:headerReference w:type="first" r:id="rId9"/>
      <w:pgSz w:w="11906" w:h="16838" w:code="9"/>
      <w:pgMar w:top="1134" w:right="1134" w:bottom="1134" w:left="1134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0DB" w:rsidRDefault="002710DB">
      <w:r>
        <w:separator/>
      </w:r>
    </w:p>
  </w:endnote>
  <w:endnote w:type="continuationSeparator" w:id="0">
    <w:p w:rsidR="002710DB" w:rsidRDefault="00271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745" w:rsidRPr="00644745" w:rsidRDefault="00644745" w:rsidP="00644745">
    <w:pPr>
      <w:pStyle w:val="NormalWeb"/>
      <w:spacing w:after="0" w:line="240" w:lineRule="auto"/>
    </w:pPr>
    <w:r>
      <w:rPr>
        <w:i/>
        <w:iCs/>
        <w:sz w:val="20"/>
        <w:szCs w:val="20"/>
      </w:rPr>
      <w:t>10ª Jornada Científica e Tecnológica e 7º Simpósio da Pós-Graduação do IFSULDEMINAS. ISSN: 2319-0124.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0DB" w:rsidRDefault="002710DB">
      <w:r>
        <w:separator/>
      </w:r>
    </w:p>
  </w:footnote>
  <w:footnote w:type="continuationSeparator" w:id="0">
    <w:p w:rsidR="002710DB" w:rsidRDefault="002710DB">
      <w:r>
        <w:continuationSeparator/>
      </w:r>
    </w:p>
  </w:footnote>
  <w:footnote w:id="1">
    <w:p w:rsidR="00E32038" w:rsidRPr="00655D3B" w:rsidRDefault="00E32038" w:rsidP="00963293">
      <w:pPr>
        <w:pStyle w:val="NormalWeb"/>
        <w:spacing w:before="0" w:beforeAutospacing="0" w:after="0" w:line="240" w:lineRule="auto"/>
        <w:ind w:left="340" w:hanging="340"/>
        <w:jc w:val="both"/>
        <w:rPr>
          <w:sz w:val="20"/>
          <w:szCs w:val="20"/>
        </w:rPr>
      </w:pPr>
      <w:r w:rsidRPr="00963293">
        <w:rPr>
          <w:rStyle w:val="Caracteresdenotaderodap"/>
          <w:sz w:val="20"/>
          <w:szCs w:val="20"/>
          <w:vertAlign w:val="superscript"/>
        </w:rPr>
        <w:footnoteRef/>
      </w:r>
      <w:r w:rsidR="00655D3B" w:rsidRPr="00655D3B">
        <w:rPr>
          <w:sz w:val="20"/>
          <w:szCs w:val="20"/>
        </w:rPr>
        <w:t xml:space="preserve">Bolsista PIBIC/CNPq, IFSULDEMINAS – </w:t>
      </w:r>
      <w:r w:rsidR="00655D3B" w:rsidRPr="00655D3B">
        <w:rPr>
          <w:i/>
          <w:iCs/>
          <w:sz w:val="20"/>
          <w:szCs w:val="20"/>
        </w:rPr>
        <w:t>Campus</w:t>
      </w:r>
      <w:r w:rsidR="00655D3B" w:rsidRPr="00655D3B">
        <w:rPr>
          <w:sz w:val="20"/>
          <w:szCs w:val="20"/>
        </w:rPr>
        <w:t xml:space="preserve"> Muzambinho. E-mail: endereco.eletronico@ifsuldeminas.edu.br</w:t>
      </w:r>
      <w:r w:rsidR="00963293">
        <w:rPr>
          <w:sz w:val="20"/>
          <w:szCs w:val="20"/>
        </w:rPr>
        <w:t>.</w:t>
      </w:r>
    </w:p>
  </w:footnote>
  <w:footnote w:id="2">
    <w:p w:rsidR="00655D3B" w:rsidRPr="00655D3B" w:rsidRDefault="00E32038" w:rsidP="00963293">
      <w:pPr>
        <w:pStyle w:val="NormalWeb"/>
        <w:spacing w:before="0" w:beforeAutospacing="0" w:after="0" w:line="240" w:lineRule="auto"/>
        <w:ind w:left="340" w:hanging="340"/>
        <w:jc w:val="both"/>
        <w:rPr>
          <w:sz w:val="20"/>
          <w:szCs w:val="20"/>
        </w:rPr>
      </w:pPr>
      <w:r w:rsidRPr="00963293">
        <w:rPr>
          <w:rStyle w:val="Caracteresdenotaderodap"/>
          <w:sz w:val="20"/>
          <w:szCs w:val="20"/>
          <w:vertAlign w:val="superscript"/>
        </w:rPr>
        <w:footnoteRef/>
      </w:r>
      <w:r w:rsidR="00655D3B" w:rsidRPr="00655D3B">
        <w:rPr>
          <w:sz w:val="20"/>
          <w:szCs w:val="20"/>
        </w:rPr>
        <w:t xml:space="preserve">Orientador, IFSULDEMINAS – </w:t>
      </w:r>
      <w:r w:rsidR="00655D3B" w:rsidRPr="004A4F54">
        <w:rPr>
          <w:i/>
          <w:sz w:val="20"/>
          <w:szCs w:val="20"/>
        </w:rPr>
        <w:t>Campus</w:t>
      </w:r>
      <w:r w:rsidR="00655D3B" w:rsidRPr="00655D3B">
        <w:rPr>
          <w:sz w:val="20"/>
          <w:szCs w:val="20"/>
        </w:rPr>
        <w:t xml:space="preserve"> </w:t>
      </w:r>
      <w:r w:rsidR="00655D3B" w:rsidRPr="004A4F54">
        <w:rPr>
          <w:iCs/>
          <w:sz w:val="20"/>
          <w:szCs w:val="20"/>
        </w:rPr>
        <w:t>Muzambinho</w:t>
      </w:r>
      <w:r w:rsidR="00655D3B" w:rsidRPr="00655D3B">
        <w:rPr>
          <w:sz w:val="20"/>
          <w:szCs w:val="20"/>
        </w:rPr>
        <w:t>. E-mail: endereco.eletronico2@ifsuldeminas.edu.br</w:t>
      </w:r>
      <w:r w:rsidR="00963293">
        <w:rPr>
          <w:sz w:val="20"/>
          <w:szCs w:val="20"/>
        </w:rPr>
        <w:t>.</w:t>
      </w:r>
    </w:p>
    <w:p w:rsidR="00E32038" w:rsidRPr="00655D3B" w:rsidRDefault="00E32038" w:rsidP="00655D3B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038" w:rsidRDefault="00644745" w:rsidP="00644745">
    <w:pPr>
      <w:pStyle w:val="Cabealho"/>
      <w:jc w:val="cent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745" w:rsidRDefault="00644745">
    <w:pPr>
      <w:pStyle w:val="Cabealho"/>
    </w:pPr>
    <w:r w:rsidRPr="00644745"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 wp14:anchorId="3035AC8E" wp14:editId="16297EEF">
          <wp:simplePos x="0" y="0"/>
          <wp:positionH relativeFrom="column">
            <wp:posOffset>-719455</wp:posOffset>
          </wp:positionH>
          <wp:positionV relativeFrom="paragraph">
            <wp:posOffset>-953135</wp:posOffset>
          </wp:positionV>
          <wp:extent cx="7560000" cy="1915200"/>
          <wp:effectExtent l="0" t="0" r="0" b="0"/>
          <wp:wrapThrough wrapText="bothSides">
            <wp:wrapPolygon edited="0">
              <wp:start x="0" y="0"/>
              <wp:lineTo x="0" y="21485"/>
              <wp:lineTo x="21555" y="21485"/>
              <wp:lineTo x="21555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7DA3207E"/>
    <w:multiLevelType w:val="multilevel"/>
    <w:tmpl w:val="8C843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5376CD"/>
    <w:rsid w:val="002710DB"/>
    <w:rsid w:val="00322F85"/>
    <w:rsid w:val="004706DD"/>
    <w:rsid w:val="004A4F54"/>
    <w:rsid w:val="005376CD"/>
    <w:rsid w:val="00644745"/>
    <w:rsid w:val="00655D3B"/>
    <w:rsid w:val="006651F3"/>
    <w:rsid w:val="006719A3"/>
    <w:rsid w:val="00713C8A"/>
    <w:rsid w:val="00811FB9"/>
    <w:rsid w:val="008C04DC"/>
    <w:rsid w:val="00937F8C"/>
    <w:rsid w:val="00963293"/>
    <w:rsid w:val="0097222B"/>
    <w:rsid w:val="00A15D9F"/>
    <w:rsid w:val="00BB2EE5"/>
    <w:rsid w:val="00BD3256"/>
    <w:rsid w:val="00C14F83"/>
    <w:rsid w:val="00D45682"/>
    <w:rsid w:val="00D737E7"/>
    <w:rsid w:val="00E32038"/>
    <w:rsid w:val="00F01F05"/>
    <w:rsid w:val="00F7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750FEAA0-A1C1-4E23-AA5B-52705E0CE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1">
    <w:name w:val="Fonte parág. padrão1"/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Caracteresdenotaderodap">
    <w:name w:val="Caracteres de nota de rodapé"/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Caracteresdenotadefim">
    <w:name w:val="Caracteres de nota de fim"/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Textodenotaderodap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644745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644745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NormalWeb">
    <w:name w:val="Normal (Web)"/>
    <w:basedOn w:val="Normal"/>
    <w:uiPriority w:val="99"/>
    <w:unhideWhenUsed/>
    <w:rsid w:val="00644745"/>
    <w:pPr>
      <w:widowControl/>
      <w:suppressAutoHyphens w:val="0"/>
      <w:spacing w:before="100" w:beforeAutospacing="1" w:after="142" w:line="288" w:lineRule="auto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western">
    <w:name w:val="western"/>
    <w:basedOn w:val="Normal"/>
    <w:rsid w:val="00644745"/>
    <w:pPr>
      <w:widowControl/>
      <w:suppressAutoHyphens w:val="0"/>
      <w:spacing w:before="100" w:beforeAutospacing="1" w:after="142" w:line="288" w:lineRule="auto"/>
    </w:pPr>
    <w:rPr>
      <w:rFonts w:eastAsia="Times New Roman" w:cs="Liberation Serif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8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YANN~1.PED\AppData\Local\Temp\template-corrigido-2017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template-corrigido-2017</Template>
  <TotalTime>39</TotalTime>
  <Pages>1</Pages>
  <Words>625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dayanna.carvalho</dc:creator>
  <cp:lastModifiedBy>Guilherme Oberlender</cp:lastModifiedBy>
  <cp:revision>15</cp:revision>
  <cp:lastPrinted>2017-04-12T19:05:00Z</cp:lastPrinted>
  <dcterms:created xsi:type="dcterms:W3CDTF">2018-05-18T16:58:00Z</dcterms:created>
  <dcterms:modified xsi:type="dcterms:W3CDTF">2018-05-30T14:59:00Z</dcterms:modified>
</cp:coreProperties>
</file>